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8E8CD" w14:textId="77777777" w:rsidR="00137F2B" w:rsidRDefault="00137F2B" w:rsidP="00557E51"/>
    <w:p w14:paraId="2653D077" w14:textId="77777777" w:rsidR="00C06E84" w:rsidRDefault="00C06E84" w:rsidP="00557E51"/>
    <w:p w14:paraId="2B56C9AB" w14:textId="570F96DE" w:rsidR="00C06E84" w:rsidRDefault="00C06E84" w:rsidP="00557E5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Friday 1</w:t>
      </w:r>
      <w:r w:rsidRPr="00C06E84">
        <w:rPr>
          <w:vertAlign w:val="superscript"/>
        </w:rPr>
        <w:t>st</w:t>
      </w:r>
      <w:r>
        <w:t xml:space="preserve"> November 2019</w:t>
      </w:r>
    </w:p>
    <w:p w14:paraId="7291656F" w14:textId="77777777" w:rsidR="00C06E84" w:rsidRDefault="00C06E84" w:rsidP="00557E51"/>
    <w:p w14:paraId="4EED5540" w14:textId="77777777" w:rsidR="00C06E84" w:rsidRPr="004B54E1" w:rsidRDefault="00C06E84" w:rsidP="00557E51">
      <w:pPr>
        <w:rPr>
          <w:b/>
        </w:rPr>
      </w:pPr>
    </w:p>
    <w:p w14:paraId="02A2B9DF" w14:textId="75CA354B" w:rsidR="00C06E84" w:rsidRPr="004B54E1" w:rsidRDefault="00C06E84" w:rsidP="00C06E84">
      <w:pPr>
        <w:rPr>
          <w:b/>
          <w:u w:val="single"/>
        </w:rPr>
      </w:pPr>
      <w:r w:rsidRPr="004B54E1">
        <w:rPr>
          <w:b/>
          <w:u w:val="single"/>
        </w:rPr>
        <w:t>YEAR 6 CINEMA TRIP</w:t>
      </w:r>
      <w:r w:rsidR="004B54E1" w:rsidRPr="004B54E1">
        <w:rPr>
          <w:b/>
          <w:u w:val="single"/>
        </w:rPr>
        <w:t xml:space="preserve"> FRIDAY 15</w:t>
      </w:r>
      <w:r w:rsidR="004B54E1" w:rsidRPr="004B54E1">
        <w:rPr>
          <w:b/>
          <w:u w:val="single"/>
          <w:vertAlign w:val="superscript"/>
        </w:rPr>
        <w:t>th</w:t>
      </w:r>
      <w:r w:rsidR="004B54E1" w:rsidRPr="004B54E1">
        <w:rPr>
          <w:b/>
          <w:u w:val="single"/>
        </w:rPr>
        <w:t xml:space="preserve"> November</w:t>
      </w:r>
    </w:p>
    <w:p w14:paraId="0FB24852" w14:textId="77777777" w:rsidR="00C06E84" w:rsidRDefault="00C06E84" w:rsidP="00C06E84"/>
    <w:p w14:paraId="458D1E12" w14:textId="77777777" w:rsidR="00C06E84" w:rsidRDefault="00C06E84" w:rsidP="00C06E84"/>
    <w:p w14:paraId="60BD53CA" w14:textId="0874CD7E" w:rsidR="00C06E84" w:rsidRDefault="004B54E1" w:rsidP="00C06E84">
      <w:r>
        <w:t xml:space="preserve">Dear </w:t>
      </w:r>
      <w:r w:rsidR="00C06E84">
        <w:t>Parents/Carers,</w:t>
      </w:r>
    </w:p>
    <w:p w14:paraId="34BB2870" w14:textId="2E93D3F4" w:rsidR="00C06E84" w:rsidRDefault="004C46A3" w:rsidP="00C06E84">
      <w:r>
        <w:t xml:space="preserve"> </w:t>
      </w:r>
    </w:p>
    <w:p w14:paraId="75F90775" w14:textId="1A4E7DDB" w:rsidR="00C06E84" w:rsidRDefault="00C06E84" w:rsidP="00557E51">
      <w:r>
        <w:t>As part of the ‘</w:t>
      </w:r>
      <w:proofErr w:type="spellStart"/>
      <w:r w:rsidRPr="004B54E1">
        <w:rPr>
          <w:b/>
        </w:rPr>
        <w:t>IntoFilm</w:t>
      </w:r>
      <w:proofErr w:type="spellEnd"/>
      <w:r w:rsidRPr="004B54E1">
        <w:rPr>
          <w:b/>
        </w:rPr>
        <w:t xml:space="preserve"> Festival’</w:t>
      </w:r>
      <w:r>
        <w:t xml:space="preserve">, Year 6 have cinema tickets to see </w:t>
      </w:r>
      <w:r w:rsidRPr="009369A6">
        <w:rPr>
          <w:b/>
        </w:rPr>
        <w:t>How to Train Your Drago</w:t>
      </w:r>
      <w:r w:rsidR="00B72A97">
        <w:rPr>
          <w:b/>
        </w:rPr>
        <w:t>n 3</w:t>
      </w:r>
      <w:r w:rsidRPr="009369A6">
        <w:rPr>
          <w:b/>
        </w:rPr>
        <w:t>,</w:t>
      </w:r>
      <w:r>
        <w:t xml:space="preserve"> on Friday 15</w:t>
      </w:r>
      <w:r w:rsidRPr="00C06E84">
        <w:rPr>
          <w:vertAlign w:val="superscript"/>
        </w:rPr>
        <w:t>th</w:t>
      </w:r>
      <w:r>
        <w:t xml:space="preserve"> November at Wood Green </w:t>
      </w:r>
      <w:proofErr w:type="spellStart"/>
      <w:r>
        <w:t>Vue</w:t>
      </w:r>
      <w:proofErr w:type="spellEnd"/>
      <w:r>
        <w:t xml:space="preserve"> Cinema. The trip will complement our Literacy unit on ‘Reviews’. </w:t>
      </w:r>
    </w:p>
    <w:p w14:paraId="07C4EA0F" w14:textId="77777777" w:rsidR="009369A6" w:rsidRDefault="009369A6" w:rsidP="00557E51"/>
    <w:p w14:paraId="570A04B5" w14:textId="18591B6F" w:rsidR="00C06E84" w:rsidRDefault="00C06E84" w:rsidP="00C06E84">
      <w:r>
        <w:t xml:space="preserve">We will travel by tube to the cinema and the children will need to arrive at </w:t>
      </w:r>
      <w:r w:rsidRPr="00C06E84">
        <w:rPr>
          <w:b/>
        </w:rPr>
        <w:t>school by 8.45am</w:t>
      </w:r>
      <w:r>
        <w:t xml:space="preserve"> to register and leave at 9am to walk to Cockfosters</w:t>
      </w:r>
      <w:r w:rsidR="004C46A3">
        <w:t xml:space="preserve"> Station</w:t>
      </w:r>
      <w:r>
        <w:t xml:space="preserve">. The showing begins at 10am and includes an extra talk about the production of the film. </w:t>
      </w:r>
      <w:bookmarkStart w:id="0" w:name="_GoBack"/>
      <w:bookmarkEnd w:id="0"/>
    </w:p>
    <w:p w14:paraId="4DDB9B72" w14:textId="77777777" w:rsidR="004B54E1" w:rsidRDefault="004B54E1" w:rsidP="00C06E84"/>
    <w:p w14:paraId="5AF00749" w14:textId="0C1E9B07" w:rsidR="004B54E1" w:rsidRDefault="004B54E1" w:rsidP="00C06E84">
      <w:r>
        <w:t xml:space="preserve">Children will need a </w:t>
      </w:r>
      <w:proofErr w:type="gramStart"/>
      <w:r>
        <w:t>drink(</w:t>
      </w:r>
      <w:proofErr w:type="gramEnd"/>
      <w:r>
        <w:t>no fizzy drinks please)</w:t>
      </w:r>
      <w:r w:rsidR="009369A6">
        <w:t xml:space="preserve">and </w:t>
      </w:r>
      <w:r>
        <w:t xml:space="preserve">a </w:t>
      </w:r>
      <w:r w:rsidR="009369A6">
        <w:t>snack (on</w:t>
      </w:r>
      <w:r>
        <w:t xml:space="preserve">e small pack of popcorn, fruit, </w:t>
      </w:r>
      <w:r w:rsidR="009369A6">
        <w:t>crisps- no sweets/chocolate please</w:t>
      </w:r>
      <w:r>
        <w:t xml:space="preserve">) to eat at the cinema. We will have a later lunch back at school in the afternoon. </w:t>
      </w:r>
    </w:p>
    <w:p w14:paraId="064B52F5" w14:textId="77777777" w:rsidR="004B54E1" w:rsidRDefault="004B54E1" w:rsidP="00C06E84"/>
    <w:p w14:paraId="0E988C0C" w14:textId="73235613" w:rsidR="004B54E1" w:rsidRDefault="004B54E1" w:rsidP="00C06E84">
      <w:r>
        <w:t>Please r</w:t>
      </w:r>
      <w:r w:rsidR="006104BB">
        <w:t>eturn</w:t>
      </w:r>
      <w:r>
        <w:t xml:space="preserve"> the permission slip below by </w:t>
      </w:r>
      <w:r w:rsidRPr="004B54E1">
        <w:rPr>
          <w:b/>
        </w:rPr>
        <w:t>Friday 8</w:t>
      </w:r>
      <w:r w:rsidRPr="004B54E1">
        <w:rPr>
          <w:b/>
          <w:vertAlign w:val="superscript"/>
        </w:rPr>
        <w:t>th</w:t>
      </w:r>
      <w:r w:rsidRPr="004B54E1">
        <w:rPr>
          <w:b/>
        </w:rPr>
        <w:t xml:space="preserve"> November</w:t>
      </w:r>
      <w:r>
        <w:t xml:space="preserve"> so we can take your child on the trip. </w:t>
      </w:r>
    </w:p>
    <w:p w14:paraId="0D4153E5" w14:textId="77777777" w:rsidR="004B54E1" w:rsidRDefault="004B54E1" w:rsidP="00C06E84"/>
    <w:p w14:paraId="4E89A589" w14:textId="2A90EF71" w:rsidR="004B54E1" w:rsidRDefault="004B54E1" w:rsidP="00C06E84">
      <w:r>
        <w:t xml:space="preserve">Kind Regards, </w:t>
      </w:r>
    </w:p>
    <w:p w14:paraId="78D8BD05" w14:textId="77777777" w:rsidR="004B54E1" w:rsidRDefault="004B54E1" w:rsidP="00C06E84"/>
    <w:p w14:paraId="3826261D" w14:textId="77777777" w:rsidR="004B54E1" w:rsidRDefault="004B54E1" w:rsidP="00C06E84"/>
    <w:p w14:paraId="153E91C7" w14:textId="590E6FA6" w:rsidR="004B54E1" w:rsidRDefault="004B54E1" w:rsidP="00C06E84">
      <w:r>
        <w:t>Mrs Gallantine, Mr Langley and Mr Forrest</w:t>
      </w:r>
    </w:p>
    <w:p w14:paraId="7836F621" w14:textId="2AC3DE8A" w:rsidR="004C46A3" w:rsidRDefault="004B54E1" w:rsidP="00C06E84">
      <w:r>
        <w:t>______________________________________________________________</w:t>
      </w:r>
    </w:p>
    <w:p w14:paraId="383CBD1F" w14:textId="77777777" w:rsidR="009369A6" w:rsidRDefault="009369A6" w:rsidP="00C06E84"/>
    <w:p w14:paraId="373D2548" w14:textId="77777777" w:rsidR="004B54E1" w:rsidRDefault="00C06E84" w:rsidP="004B54E1">
      <w:pPr>
        <w:rPr>
          <w:rFonts w:ascii="Times New Roman" w:hAnsi="Times New Roman"/>
          <w:szCs w:val="24"/>
        </w:rPr>
      </w:pPr>
      <w:r>
        <w:t xml:space="preserve"> </w:t>
      </w:r>
    </w:p>
    <w:p w14:paraId="3FCC0A22" w14:textId="5A4DBDF6" w:rsidR="004B54E1" w:rsidRPr="00F832AE" w:rsidRDefault="004B54E1" w:rsidP="004B54E1">
      <w:pPr>
        <w:rPr>
          <w:rFonts w:ascii="Times New Roman" w:hAnsi="Times New Roman"/>
          <w:sz w:val="22"/>
          <w:szCs w:val="22"/>
        </w:rPr>
      </w:pPr>
      <w:r w:rsidRPr="00F832AE">
        <w:rPr>
          <w:rFonts w:ascii="Times New Roman" w:hAnsi="Times New Roman"/>
          <w:sz w:val="22"/>
          <w:szCs w:val="22"/>
        </w:rPr>
        <w:t>Child’s Name</w:t>
      </w:r>
      <w:proofErr w:type="gramStart"/>
      <w:r w:rsidRPr="00F832AE">
        <w:rPr>
          <w:rFonts w:ascii="Times New Roman" w:hAnsi="Times New Roman"/>
          <w:sz w:val="22"/>
          <w:szCs w:val="22"/>
        </w:rPr>
        <w:t xml:space="preserve">: </w:t>
      </w:r>
      <w:r w:rsidRPr="00F832AE">
        <w:rPr>
          <w:rFonts w:ascii="Times New Roman" w:hAnsi="Times New Roman"/>
          <w:sz w:val="22"/>
          <w:szCs w:val="22"/>
        </w:rPr>
        <w:tab/>
        <w:t>…………………………….</w:t>
      </w:r>
      <w:proofErr w:type="gramEnd"/>
      <w:r w:rsidRPr="00F832AE">
        <w:rPr>
          <w:rFonts w:ascii="Times New Roman" w:hAnsi="Times New Roman"/>
          <w:sz w:val="22"/>
          <w:szCs w:val="22"/>
        </w:rPr>
        <w:t xml:space="preserve">   </w:t>
      </w:r>
      <w:r w:rsidRPr="00F832AE">
        <w:rPr>
          <w:rFonts w:ascii="Times New Roman" w:hAnsi="Times New Roman"/>
          <w:sz w:val="22"/>
          <w:szCs w:val="22"/>
        </w:rPr>
        <w:tab/>
      </w:r>
    </w:p>
    <w:p w14:paraId="11AD7F10" w14:textId="77777777" w:rsidR="004B54E1" w:rsidRDefault="004B54E1" w:rsidP="004B54E1">
      <w:pPr>
        <w:rPr>
          <w:rFonts w:ascii="Times New Roman" w:hAnsi="Times New Roman"/>
          <w:szCs w:val="24"/>
        </w:rPr>
      </w:pPr>
    </w:p>
    <w:p w14:paraId="62C7A579" w14:textId="68C0F666" w:rsidR="004B54E1" w:rsidRDefault="004B54E1" w:rsidP="004B54E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 give my child permission to go on the Year 6 trip to </w:t>
      </w:r>
      <w:r w:rsidR="00434012">
        <w:rPr>
          <w:rFonts w:ascii="Times New Roman" w:hAnsi="Times New Roman"/>
          <w:sz w:val="22"/>
          <w:szCs w:val="22"/>
        </w:rPr>
        <w:t>the c</w:t>
      </w:r>
      <w:r>
        <w:rPr>
          <w:rFonts w:ascii="Times New Roman" w:hAnsi="Times New Roman"/>
          <w:sz w:val="22"/>
          <w:szCs w:val="22"/>
        </w:rPr>
        <w:t xml:space="preserve">inema to see How to Train Your Dragon on </w:t>
      </w:r>
    </w:p>
    <w:p w14:paraId="78C92216" w14:textId="2AFBB370" w:rsidR="004B54E1" w:rsidRDefault="004B54E1" w:rsidP="004B54E1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Friday 15</w:t>
      </w:r>
      <w:r w:rsidRPr="004B54E1">
        <w:rPr>
          <w:rFonts w:ascii="Times New Roman" w:hAnsi="Times New Roman"/>
          <w:sz w:val="22"/>
          <w:szCs w:val="22"/>
          <w:vertAlign w:val="superscript"/>
        </w:rPr>
        <w:t>th</w:t>
      </w:r>
      <w:r>
        <w:rPr>
          <w:rFonts w:ascii="Times New Roman" w:hAnsi="Times New Roman"/>
          <w:sz w:val="22"/>
          <w:szCs w:val="22"/>
        </w:rPr>
        <w:t xml:space="preserve"> November. </w:t>
      </w:r>
    </w:p>
    <w:p w14:paraId="2023F81D" w14:textId="77777777" w:rsidR="004B54E1" w:rsidRDefault="004B54E1" w:rsidP="004B54E1">
      <w:pPr>
        <w:rPr>
          <w:rFonts w:ascii="Times New Roman" w:hAnsi="Times New Roman"/>
          <w:szCs w:val="24"/>
        </w:rPr>
      </w:pPr>
    </w:p>
    <w:p w14:paraId="1EF22C41" w14:textId="77777777" w:rsidR="004B54E1" w:rsidRDefault="004B54E1" w:rsidP="004B54E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Parent/Carer’s Name</w:t>
      </w:r>
      <w:proofErr w:type="gramStart"/>
      <w:r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ab/>
        <w:t>…………………………………………………</w:t>
      </w:r>
      <w:proofErr w:type="gramEnd"/>
    </w:p>
    <w:p w14:paraId="4B988A89" w14:textId="77777777" w:rsidR="004B54E1" w:rsidRDefault="004B54E1" w:rsidP="004B54E1">
      <w:pPr>
        <w:rPr>
          <w:rFonts w:ascii="Times New Roman" w:hAnsi="Times New Roman"/>
          <w:szCs w:val="24"/>
        </w:rPr>
      </w:pPr>
    </w:p>
    <w:p w14:paraId="36078A34" w14:textId="77777777" w:rsidR="004B54E1" w:rsidRPr="00AA5A8E" w:rsidRDefault="004B54E1" w:rsidP="004B54E1">
      <w:pPr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>Signature</w:t>
      </w:r>
      <w:proofErr w:type="gramStart"/>
      <w:r>
        <w:rPr>
          <w:rFonts w:ascii="Times New Roman" w:hAnsi="Times New Roman"/>
          <w:szCs w:val="24"/>
        </w:rPr>
        <w:t xml:space="preserve">: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………………………………………</w:t>
      </w:r>
      <w:proofErr w:type="gramEnd"/>
    </w:p>
    <w:p w14:paraId="08AC0FCF" w14:textId="7874E9DD" w:rsidR="00C06E84" w:rsidRPr="00C06E84" w:rsidRDefault="00C06E84" w:rsidP="00C06E84"/>
    <w:sectPr w:rsidR="00C06E84" w:rsidRPr="00C06E84" w:rsidSect="00E13113">
      <w:headerReference w:type="first" r:id="rId7"/>
      <w:footerReference w:type="first" r:id="rId8"/>
      <w:pgSz w:w="11906" w:h="16838" w:code="9"/>
      <w:pgMar w:top="2236" w:right="991" w:bottom="567" w:left="1560" w:header="709" w:footer="4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8DE2C" w14:textId="77777777" w:rsidR="00F84D48" w:rsidRDefault="00F84D48">
      <w:r>
        <w:separator/>
      </w:r>
    </w:p>
  </w:endnote>
  <w:endnote w:type="continuationSeparator" w:id="0">
    <w:p w14:paraId="4E7A44A8" w14:textId="77777777" w:rsidR="00F84D48" w:rsidRDefault="00F84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ther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F8B9F" w14:textId="3304A0D0" w:rsidR="00137F2B" w:rsidRDefault="00137F2B">
    <w:pPr>
      <w:pStyle w:val="Footer"/>
      <w:rPr>
        <w:rFonts w:ascii="Times New Roman" w:hAnsi="Times New Roman"/>
        <w:sz w:val="10"/>
      </w:rPr>
    </w:pPr>
    <w:r>
      <w:rPr>
        <w:rFonts w:ascii="Times New Roman" w:hAnsi="Times New Roman"/>
        <w:sz w:val="10"/>
      </w:rPr>
      <w:t xml:space="preserve">         </w:t>
    </w:r>
    <w:r w:rsidR="006E6166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285CC465" wp14:editId="09E71110">
          <wp:extent cx="558800" cy="719455"/>
          <wp:effectExtent l="0" t="0" r="0" b="0"/>
          <wp:docPr id="2" name="Picture 2" descr="Quality_Mark_Primary_3r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uality_Mark_Primary_3r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10"/>
      </w:rPr>
      <w:t xml:space="preserve">                     </w:t>
    </w:r>
    <w:r w:rsidR="006E6166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00865966" wp14:editId="3D205594">
          <wp:extent cx="1244600" cy="330200"/>
          <wp:effectExtent l="0" t="0" r="0" b="0"/>
          <wp:docPr id="3" name="Picture 3" descr="quality_mar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uality_mar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10"/>
      </w:rPr>
      <w:t xml:space="preserve">           </w:t>
    </w:r>
    <w:r w:rsidR="006E6166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1C7FD919" wp14:editId="6FB85A36">
          <wp:extent cx="711200" cy="482600"/>
          <wp:effectExtent l="0" t="0" r="0" b="0"/>
          <wp:docPr id="4" name="Picture 4" descr="ii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ip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10"/>
      </w:rPr>
      <w:t xml:space="preserve">     </w:t>
    </w:r>
    <w:r w:rsidR="006E6166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539A234D" wp14:editId="21DE2AA7">
          <wp:extent cx="1634067" cy="599478"/>
          <wp:effectExtent l="0" t="0" r="444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ARS_Kitemarks Gold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206" cy="622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sz w:val="10"/>
      </w:rPr>
      <w:t xml:space="preserve">              </w:t>
    </w:r>
    <w:r w:rsidR="006E6166">
      <w:rPr>
        <w:rFonts w:ascii="Times New Roman" w:hAnsi="Times New Roman"/>
        <w:noProof/>
        <w:sz w:val="10"/>
        <w:lang w:eastAsia="en-GB"/>
      </w:rPr>
      <w:drawing>
        <wp:inline distT="0" distB="0" distL="0" distR="0" wp14:anchorId="60C83BC0" wp14:editId="7CA92836">
          <wp:extent cx="762000" cy="762000"/>
          <wp:effectExtent l="0" t="0" r="0" b="0"/>
          <wp:docPr id="6" name="Picture 6" descr="sain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ins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10"/>
      </w:rPr>
      <w:t xml:space="preserve">                                                                                                 </w:t>
    </w:r>
  </w:p>
  <w:p w14:paraId="3F0C43C1" w14:textId="77777777" w:rsidR="00137F2B" w:rsidRDefault="00137F2B">
    <w:pPr>
      <w:pStyle w:val="Footer"/>
      <w:jc w:val="center"/>
      <w:rPr>
        <w:rFonts w:ascii="Times New Roman" w:hAnsi="Times New Roman"/>
        <w:sz w:val="10"/>
      </w:rPr>
    </w:pPr>
  </w:p>
  <w:p w14:paraId="549019A8" w14:textId="77777777" w:rsidR="00137F2B" w:rsidRDefault="00137F2B">
    <w:pPr>
      <w:pStyle w:val="Footer"/>
      <w:jc w:val="center"/>
      <w:rPr>
        <w:rFonts w:ascii="Times New Roman" w:hAnsi="Times New Roman"/>
        <w:sz w:val="10"/>
      </w:rPr>
    </w:pPr>
  </w:p>
  <w:tbl>
    <w:tblPr>
      <w:tblW w:w="9852" w:type="dxa"/>
      <w:tblBorders>
        <w:top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4361"/>
      <w:gridCol w:w="5491"/>
    </w:tblGrid>
    <w:tr w:rsidR="00137F2B" w14:paraId="4F9AA372" w14:textId="77777777" w:rsidTr="00A0595E">
      <w:trPr>
        <w:trHeight w:hRule="exact" w:val="360"/>
      </w:trPr>
      <w:tc>
        <w:tcPr>
          <w:tcW w:w="4361" w:type="dxa"/>
          <w:vAlign w:val="bottom"/>
        </w:tcPr>
        <w:p w14:paraId="37351401" w14:textId="77777777" w:rsidR="00137F2B" w:rsidRDefault="00137F2B" w:rsidP="00994D0B">
          <w:pPr>
            <w:pStyle w:val="Footer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b/>
              <w:sz w:val="22"/>
            </w:rPr>
            <w:t>Headteacher  Mrs D Metcalf</w:t>
          </w:r>
        </w:p>
      </w:tc>
      <w:tc>
        <w:tcPr>
          <w:tcW w:w="5491" w:type="dxa"/>
          <w:vAlign w:val="bottom"/>
        </w:tcPr>
        <w:p w14:paraId="0A4D3944" w14:textId="77777777" w:rsidR="00137F2B" w:rsidRDefault="00137F2B" w:rsidP="00A0595E">
          <w:pPr>
            <w:pStyle w:val="Footer"/>
            <w:jc w:val="right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 xml:space="preserve">Deputy Headteachers  Mr N Davis &amp; Mr H </w:t>
          </w:r>
          <w:r>
            <w:rPr>
              <w:rFonts w:ascii="Times New Roman" w:hAnsi="Times New Roman"/>
            </w:rPr>
            <w:t>Huseyin</w:t>
          </w:r>
        </w:p>
      </w:tc>
    </w:tr>
  </w:tbl>
  <w:p w14:paraId="7A7D19A9" w14:textId="77777777" w:rsidR="00137F2B" w:rsidRDefault="00137F2B">
    <w:pPr>
      <w:pStyle w:val="Footer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CCBD5" w14:textId="77777777" w:rsidR="00F84D48" w:rsidRDefault="00F84D48">
      <w:r>
        <w:separator/>
      </w:r>
    </w:p>
  </w:footnote>
  <w:footnote w:type="continuationSeparator" w:id="0">
    <w:p w14:paraId="32315C9B" w14:textId="77777777" w:rsidR="00F84D48" w:rsidRDefault="00F84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0BF8A" w14:textId="77777777" w:rsidR="00137F2B" w:rsidRPr="00EC2839" w:rsidRDefault="006E6166" w:rsidP="00A04214">
    <w:pPr>
      <w:pStyle w:val="Header"/>
      <w:jc w:val="center"/>
      <w:rPr>
        <w:color w:val="0070C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05E08B" wp14:editId="7E842E8D">
              <wp:simplePos x="0" y="0"/>
              <wp:positionH relativeFrom="column">
                <wp:posOffset>3980180</wp:posOffset>
              </wp:positionH>
              <wp:positionV relativeFrom="paragraph">
                <wp:posOffset>-219075</wp:posOffset>
              </wp:positionV>
              <wp:extent cx="1934845" cy="1366520"/>
              <wp:effectExtent l="0" t="0" r="0" b="508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4845" cy="1366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89C4D" w14:textId="77777777" w:rsidR="00137F2B" w:rsidRDefault="00137F2B" w:rsidP="00292829">
                          <w:pPr>
                            <w:jc w:val="right"/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D850E4">
                            <w:rPr>
                              <w:rFonts w:ascii="Albertus Medium" w:hAnsi="Albertus Medium"/>
                              <w:b/>
                              <w:color w:val="0070C0"/>
                              <w:sz w:val="18"/>
                              <w:szCs w:val="18"/>
                            </w:rPr>
                            <w:t>Danegrove Primary School</w:t>
                          </w:r>
                          <w: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E10F30A" w14:textId="77777777" w:rsidR="00137F2B" w:rsidRPr="00292829" w:rsidRDefault="00137F2B" w:rsidP="00292829">
                          <w:pPr>
                            <w:jc w:val="right"/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Foundation Stage &amp; Year 1 Ridgeway Avenue</w:t>
                          </w: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 xml:space="preserve"> Site</w:t>
                          </w:r>
                        </w:p>
                        <w:p w14:paraId="5B48A1E5" w14:textId="77777777" w:rsidR="00137F2B" w:rsidRPr="00292829" w:rsidRDefault="00137F2B" w:rsidP="00292829">
                          <w:pPr>
                            <w:jc w:val="right"/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East Barnet Herts</w:t>
                          </w:r>
                        </w:p>
                        <w:p w14:paraId="0C77BCAD" w14:textId="77777777" w:rsidR="00137F2B" w:rsidRPr="00292829" w:rsidRDefault="00137F2B" w:rsidP="00292829">
                          <w:pPr>
                            <w:jc w:val="right"/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EN4 8TN</w:t>
                          </w:r>
                        </w:p>
                        <w:p w14:paraId="688DF8FC" w14:textId="77777777" w:rsidR="00137F2B" w:rsidRPr="00292829" w:rsidRDefault="00137F2B" w:rsidP="00292829">
                          <w:pPr>
                            <w:jc w:val="right"/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 xml:space="preserve">Tel 020 </w:t>
                          </w:r>
                          <w: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8449 7832</w:t>
                          </w:r>
                        </w:p>
                        <w:p w14:paraId="2995C7F8" w14:textId="77777777" w:rsidR="00137F2B" w:rsidRPr="00292829" w:rsidRDefault="00137F2B" w:rsidP="00292829">
                          <w:pPr>
                            <w:jc w:val="right"/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Fax 020 8441 9270</w:t>
                          </w:r>
                        </w:p>
                        <w:p w14:paraId="72254890" w14:textId="77777777" w:rsidR="00137F2B" w:rsidRPr="00292829" w:rsidRDefault="00137F2B" w:rsidP="00292829">
                          <w:pPr>
                            <w:jc w:val="right"/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www.danegroveschool.co.uk</w:t>
                          </w:r>
                        </w:p>
                        <w:p w14:paraId="1B5DA37E" w14:textId="77777777" w:rsidR="00137F2B" w:rsidRPr="00A04214" w:rsidRDefault="00137F2B" w:rsidP="00292829">
                          <w:pPr>
                            <w:rPr>
                              <w:rFonts w:ascii="Albertus Medium" w:hAnsi="Albertus Medium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05E0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3.4pt;margin-top:-17.25pt;width:152.35pt;height:10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" strokecolor="white">
              <v:path arrowok="t"/>
              <v:textbox>
                <w:txbxContent>
                  <w:p w14:paraId="00789C4D" w14:textId="77777777" w:rsidR="00137F2B" w:rsidRDefault="00137F2B" w:rsidP="00292829">
                    <w:pPr>
                      <w:jc w:val="right"/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D850E4">
                      <w:rPr>
                        <w:rFonts w:ascii="Albertus Medium" w:hAnsi="Albertus Medium"/>
                        <w:b/>
                        <w:color w:val="0070C0"/>
                        <w:sz w:val="18"/>
                        <w:szCs w:val="18"/>
                      </w:rPr>
                      <w:t>Danegrove Primary School</w:t>
                    </w:r>
                    <w: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 xml:space="preserve"> </w:t>
                    </w:r>
                  </w:p>
                  <w:p w14:paraId="2E10F30A" w14:textId="77777777" w:rsidR="00137F2B" w:rsidRPr="00292829" w:rsidRDefault="00137F2B" w:rsidP="00292829">
                    <w:pPr>
                      <w:jc w:val="right"/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Foundation Stage &amp; Year 1 Ridgeway Avenue</w:t>
                    </w: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 xml:space="preserve"> Site</w:t>
                    </w:r>
                  </w:p>
                  <w:p w14:paraId="5B48A1E5" w14:textId="77777777" w:rsidR="00137F2B" w:rsidRPr="00292829" w:rsidRDefault="00137F2B" w:rsidP="00292829">
                    <w:pPr>
                      <w:jc w:val="right"/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East Barnet Herts</w:t>
                    </w:r>
                  </w:p>
                  <w:p w14:paraId="0C77BCAD" w14:textId="77777777" w:rsidR="00137F2B" w:rsidRPr="00292829" w:rsidRDefault="00137F2B" w:rsidP="00292829">
                    <w:pPr>
                      <w:jc w:val="right"/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EN4 8TN</w:t>
                    </w:r>
                  </w:p>
                  <w:p w14:paraId="688DF8FC" w14:textId="77777777" w:rsidR="00137F2B" w:rsidRPr="00292829" w:rsidRDefault="00137F2B" w:rsidP="00292829">
                    <w:pPr>
                      <w:jc w:val="right"/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 xml:space="preserve">Tel 020 </w:t>
                    </w:r>
                    <w: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8449 7832</w:t>
                    </w:r>
                  </w:p>
                  <w:p w14:paraId="2995C7F8" w14:textId="77777777" w:rsidR="00137F2B" w:rsidRPr="00292829" w:rsidRDefault="00137F2B" w:rsidP="00292829">
                    <w:pPr>
                      <w:jc w:val="right"/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Fax 020 8441 9270</w:t>
                    </w:r>
                  </w:p>
                  <w:p w14:paraId="72254890" w14:textId="77777777" w:rsidR="00137F2B" w:rsidRPr="00292829" w:rsidRDefault="00137F2B" w:rsidP="00292829">
                    <w:pPr>
                      <w:jc w:val="right"/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www.danegroveschool.co.uk</w:t>
                    </w:r>
                  </w:p>
                  <w:p w14:paraId="1B5DA37E" w14:textId="77777777" w:rsidR="00137F2B" w:rsidRPr="00A04214" w:rsidRDefault="00137F2B" w:rsidP="00292829">
                    <w:pPr>
                      <w:rPr>
                        <w:rFonts w:ascii="Albertus Medium" w:hAnsi="Albertus Medium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FFAD34E" wp14:editId="44892962">
              <wp:simplePos x="0" y="0"/>
              <wp:positionH relativeFrom="column">
                <wp:posOffset>-24765</wp:posOffset>
              </wp:positionH>
              <wp:positionV relativeFrom="paragraph">
                <wp:posOffset>-219075</wp:posOffset>
              </wp:positionV>
              <wp:extent cx="1938020" cy="1366520"/>
              <wp:effectExtent l="0" t="0" r="5080" b="508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8020" cy="1366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3BBCE7" w14:textId="77777777" w:rsidR="00137F2B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D850E4">
                            <w:rPr>
                              <w:rFonts w:ascii="Albertus Medium" w:hAnsi="Albertus Medium"/>
                              <w:b/>
                              <w:color w:val="0070C0"/>
                              <w:sz w:val="18"/>
                              <w:szCs w:val="18"/>
                            </w:rPr>
                            <w:t>Danegrove Primary School</w:t>
                          </w:r>
                          <w: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BCAD058" w14:textId="77777777" w:rsidR="00137F2B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Years 2 – 6</w:t>
                          </w:r>
                        </w:p>
                        <w:p w14:paraId="3EA7A56C" w14:textId="77777777" w:rsidR="00137F2B" w:rsidRPr="00292829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Windsor Drive Site</w:t>
                          </w:r>
                        </w:p>
                        <w:p w14:paraId="4081F7D3" w14:textId="77777777" w:rsidR="00137F2B" w:rsidRPr="00292829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East Barnet Herts</w:t>
                          </w:r>
                        </w:p>
                        <w:p w14:paraId="550D4074" w14:textId="77777777" w:rsidR="00137F2B" w:rsidRPr="00292829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EN4 8UD</w:t>
                          </w:r>
                        </w:p>
                        <w:p w14:paraId="786E8412" w14:textId="77777777" w:rsidR="00137F2B" w:rsidRPr="00292829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Tel 020 8449 4024</w:t>
                          </w:r>
                        </w:p>
                        <w:p w14:paraId="42CD8FE3" w14:textId="77777777" w:rsidR="00137F2B" w:rsidRPr="00292829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Fax 020 8441 9270</w:t>
                          </w:r>
                        </w:p>
                        <w:p w14:paraId="6315E04A" w14:textId="77777777" w:rsidR="00137F2B" w:rsidRPr="00292829" w:rsidRDefault="00137F2B">
                          <w:pPr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</w:pPr>
                          <w:r w:rsidRPr="00292829">
                            <w:rPr>
                              <w:rFonts w:ascii="Albertus Medium" w:hAnsi="Albertus Medium"/>
                              <w:color w:val="0070C0"/>
                              <w:sz w:val="18"/>
                              <w:szCs w:val="18"/>
                            </w:rPr>
                            <w:t>www.danegroveschool.co.uk</w:t>
                          </w:r>
                        </w:p>
                        <w:p w14:paraId="594A5524" w14:textId="77777777" w:rsidR="00137F2B" w:rsidRPr="00A04214" w:rsidRDefault="00137F2B">
                          <w:pPr>
                            <w:rPr>
                              <w:rFonts w:ascii="Albertus Medium" w:hAnsi="Albertus Medium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FAD34E" id="_x0000_s1027" type="#_x0000_t202" style="position:absolute;left:0;text-align:left;margin-left:-1.95pt;margin-top:-17.25pt;width:152.6pt;height:107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" strokecolor="white">
              <v:path arrowok="t"/>
              <v:textbox>
                <w:txbxContent>
                  <w:p w14:paraId="613BBCE7" w14:textId="77777777" w:rsidR="00137F2B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D850E4">
                      <w:rPr>
                        <w:rFonts w:ascii="Albertus Medium" w:hAnsi="Albertus Medium"/>
                        <w:b/>
                        <w:color w:val="0070C0"/>
                        <w:sz w:val="18"/>
                        <w:szCs w:val="18"/>
                      </w:rPr>
                      <w:t>Danegrove Primary School</w:t>
                    </w:r>
                    <w: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 xml:space="preserve"> </w:t>
                    </w:r>
                  </w:p>
                  <w:p w14:paraId="4BCAD058" w14:textId="77777777" w:rsidR="00137F2B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Years 2 – 6</w:t>
                    </w:r>
                  </w:p>
                  <w:p w14:paraId="3EA7A56C" w14:textId="77777777" w:rsidR="00137F2B" w:rsidRPr="00292829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Windsor Drive Site</w:t>
                    </w:r>
                  </w:p>
                  <w:p w14:paraId="4081F7D3" w14:textId="77777777" w:rsidR="00137F2B" w:rsidRPr="00292829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East Barnet Herts</w:t>
                    </w:r>
                  </w:p>
                  <w:p w14:paraId="550D4074" w14:textId="77777777" w:rsidR="00137F2B" w:rsidRPr="00292829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EN4 8UD</w:t>
                    </w:r>
                  </w:p>
                  <w:p w14:paraId="786E8412" w14:textId="77777777" w:rsidR="00137F2B" w:rsidRPr="00292829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Tel 020 8449 4024</w:t>
                    </w:r>
                  </w:p>
                  <w:p w14:paraId="42CD8FE3" w14:textId="77777777" w:rsidR="00137F2B" w:rsidRPr="00292829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Fax 020 8441 9270</w:t>
                    </w:r>
                  </w:p>
                  <w:p w14:paraId="6315E04A" w14:textId="77777777" w:rsidR="00137F2B" w:rsidRPr="00292829" w:rsidRDefault="00137F2B">
                    <w:pPr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</w:pPr>
                    <w:r w:rsidRPr="00292829">
                      <w:rPr>
                        <w:rFonts w:ascii="Albertus Medium" w:hAnsi="Albertus Medium"/>
                        <w:color w:val="0070C0"/>
                        <w:sz w:val="18"/>
                        <w:szCs w:val="18"/>
                      </w:rPr>
                      <w:t>www.danegroveschool.co.uk</w:t>
                    </w:r>
                  </w:p>
                  <w:p w14:paraId="594A5524" w14:textId="77777777" w:rsidR="00137F2B" w:rsidRPr="00A04214" w:rsidRDefault="00137F2B">
                    <w:pPr>
                      <w:rPr>
                        <w:rFonts w:ascii="Albertus Medium" w:hAnsi="Albertus Medium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5D056A78" wp14:editId="33D25D94">
          <wp:extent cx="1676400" cy="1033145"/>
          <wp:effectExtent l="0" t="0" r="0" b="0"/>
          <wp:docPr id="1" name="Picture 1" descr="oak-clipart-canstock63760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ak-clipart-canstock63760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B0E295" w14:textId="77777777" w:rsidR="00137F2B" w:rsidRDefault="00137F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F2827"/>
    <w:multiLevelType w:val="hybridMultilevel"/>
    <w:tmpl w:val="EF960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A1F14"/>
    <w:multiLevelType w:val="hybridMultilevel"/>
    <w:tmpl w:val="80CEDE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B3739"/>
    <w:multiLevelType w:val="hybridMultilevel"/>
    <w:tmpl w:val="7A965294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97A05C0"/>
    <w:multiLevelType w:val="hybridMultilevel"/>
    <w:tmpl w:val="A5380666"/>
    <w:lvl w:ilvl="0" w:tplc="6562DF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F2DC5"/>
    <w:multiLevelType w:val="singleLevel"/>
    <w:tmpl w:val="08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BF404E5"/>
    <w:multiLevelType w:val="hybridMultilevel"/>
    <w:tmpl w:val="8940F5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B52C2"/>
    <w:multiLevelType w:val="hybridMultilevel"/>
    <w:tmpl w:val="3DE86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96B6A"/>
    <w:multiLevelType w:val="hybridMultilevel"/>
    <w:tmpl w:val="40F42B72"/>
    <w:lvl w:ilvl="0" w:tplc="6562DF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110BE8"/>
    <w:multiLevelType w:val="hybridMultilevel"/>
    <w:tmpl w:val="DB365960"/>
    <w:lvl w:ilvl="0" w:tplc="477E424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20D8F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BAD38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D277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D8E2D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D6E9C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34B8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6AF7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8A89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B2"/>
    <w:rsid w:val="00031247"/>
    <w:rsid w:val="0006049D"/>
    <w:rsid w:val="000A3E2D"/>
    <w:rsid w:val="000E0A31"/>
    <w:rsid w:val="000E7FA5"/>
    <w:rsid w:val="00104B34"/>
    <w:rsid w:val="00110220"/>
    <w:rsid w:val="0013530C"/>
    <w:rsid w:val="00135F4F"/>
    <w:rsid w:val="00137F2B"/>
    <w:rsid w:val="00160F01"/>
    <w:rsid w:val="00176038"/>
    <w:rsid w:val="0018653F"/>
    <w:rsid w:val="00187DDB"/>
    <w:rsid w:val="001912F5"/>
    <w:rsid w:val="00193ED9"/>
    <w:rsid w:val="001B05AA"/>
    <w:rsid w:val="001B17D2"/>
    <w:rsid w:val="001F375B"/>
    <w:rsid w:val="002008CE"/>
    <w:rsid w:val="00201D45"/>
    <w:rsid w:val="00210DBE"/>
    <w:rsid w:val="00215683"/>
    <w:rsid w:val="00222807"/>
    <w:rsid w:val="002342D2"/>
    <w:rsid w:val="002376E4"/>
    <w:rsid w:val="00246F76"/>
    <w:rsid w:val="002530C0"/>
    <w:rsid w:val="002650DD"/>
    <w:rsid w:val="002670F6"/>
    <w:rsid w:val="00282ADB"/>
    <w:rsid w:val="00287298"/>
    <w:rsid w:val="00292829"/>
    <w:rsid w:val="0029584A"/>
    <w:rsid w:val="002A4189"/>
    <w:rsid w:val="002A58A4"/>
    <w:rsid w:val="002A6629"/>
    <w:rsid w:val="002D65EA"/>
    <w:rsid w:val="002E32E3"/>
    <w:rsid w:val="0032318C"/>
    <w:rsid w:val="00327004"/>
    <w:rsid w:val="003301F2"/>
    <w:rsid w:val="00336D59"/>
    <w:rsid w:val="003705DF"/>
    <w:rsid w:val="00386467"/>
    <w:rsid w:val="003B00E5"/>
    <w:rsid w:val="003D796F"/>
    <w:rsid w:val="003E3040"/>
    <w:rsid w:val="003F3860"/>
    <w:rsid w:val="003F3D95"/>
    <w:rsid w:val="003F6CC9"/>
    <w:rsid w:val="00401641"/>
    <w:rsid w:val="00424BAF"/>
    <w:rsid w:val="0042672F"/>
    <w:rsid w:val="00434012"/>
    <w:rsid w:val="0045038C"/>
    <w:rsid w:val="00450629"/>
    <w:rsid w:val="004516B2"/>
    <w:rsid w:val="00461E1E"/>
    <w:rsid w:val="004717A3"/>
    <w:rsid w:val="004813D5"/>
    <w:rsid w:val="00491D8B"/>
    <w:rsid w:val="004A4D26"/>
    <w:rsid w:val="004B0DC7"/>
    <w:rsid w:val="004B54E1"/>
    <w:rsid w:val="004C46A3"/>
    <w:rsid w:val="00512CB0"/>
    <w:rsid w:val="00520194"/>
    <w:rsid w:val="00534473"/>
    <w:rsid w:val="00535AAD"/>
    <w:rsid w:val="00541C0A"/>
    <w:rsid w:val="00543469"/>
    <w:rsid w:val="0055508A"/>
    <w:rsid w:val="00557E51"/>
    <w:rsid w:val="00584937"/>
    <w:rsid w:val="00587FB3"/>
    <w:rsid w:val="005D2AAE"/>
    <w:rsid w:val="005F3BC8"/>
    <w:rsid w:val="00603BF7"/>
    <w:rsid w:val="0060465D"/>
    <w:rsid w:val="006104BB"/>
    <w:rsid w:val="00612957"/>
    <w:rsid w:val="00623899"/>
    <w:rsid w:val="00627D67"/>
    <w:rsid w:val="0064712F"/>
    <w:rsid w:val="006573FB"/>
    <w:rsid w:val="00671317"/>
    <w:rsid w:val="00680556"/>
    <w:rsid w:val="00694E56"/>
    <w:rsid w:val="00695E6A"/>
    <w:rsid w:val="006A1B05"/>
    <w:rsid w:val="006C4807"/>
    <w:rsid w:val="006C5060"/>
    <w:rsid w:val="006E6166"/>
    <w:rsid w:val="006E6494"/>
    <w:rsid w:val="006F1F3D"/>
    <w:rsid w:val="007032DF"/>
    <w:rsid w:val="00706967"/>
    <w:rsid w:val="00710413"/>
    <w:rsid w:val="007329A2"/>
    <w:rsid w:val="00765245"/>
    <w:rsid w:val="007704E8"/>
    <w:rsid w:val="00772FA5"/>
    <w:rsid w:val="00773312"/>
    <w:rsid w:val="007966C9"/>
    <w:rsid w:val="007B35DB"/>
    <w:rsid w:val="007B648A"/>
    <w:rsid w:val="007C18AD"/>
    <w:rsid w:val="007C4632"/>
    <w:rsid w:val="007C4DA9"/>
    <w:rsid w:val="007D0CAC"/>
    <w:rsid w:val="007E0AF4"/>
    <w:rsid w:val="007E60AF"/>
    <w:rsid w:val="007F4DF8"/>
    <w:rsid w:val="00821D20"/>
    <w:rsid w:val="00824326"/>
    <w:rsid w:val="00865C37"/>
    <w:rsid w:val="00867899"/>
    <w:rsid w:val="00884EFE"/>
    <w:rsid w:val="008B2D41"/>
    <w:rsid w:val="008B73FA"/>
    <w:rsid w:val="008C3730"/>
    <w:rsid w:val="008D3B05"/>
    <w:rsid w:val="008E5036"/>
    <w:rsid w:val="008E523A"/>
    <w:rsid w:val="008F4838"/>
    <w:rsid w:val="009003D6"/>
    <w:rsid w:val="0093673C"/>
    <w:rsid w:val="009369A6"/>
    <w:rsid w:val="009476B9"/>
    <w:rsid w:val="00947EC2"/>
    <w:rsid w:val="00961529"/>
    <w:rsid w:val="00972438"/>
    <w:rsid w:val="00972ACC"/>
    <w:rsid w:val="00994D0B"/>
    <w:rsid w:val="009A431D"/>
    <w:rsid w:val="009A4B98"/>
    <w:rsid w:val="009A602D"/>
    <w:rsid w:val="009A718C"/>
    <w:rsid w:val="009B6B87"/>
    <w:rsid w:val="009C6DAD"/>
    <w:rsid w:val="009E237F"/>
    <w:rsid w:val="009F40DC"/>
    <w:rsid w:val="009F55FF"/>
    <w:rsid w:val="00A04214"/>
    <w:rsid w:val="00A0595E"/>
    <w:rsid w:val="00A075DD"/>
    <w:rsid w:val="00A2477A"/>
    <w:rsid w:val="00A3542C"/>
    <w:rsid w:val="00A458DA"/>
    <w:rsid w:val="00A54C5F"/>
    <w:rsid w:val="00A558D7"/>
    <w:rsid w:val="00A577A1"/>
    <w:rsid w:val="00A64E48"/>
    <w:rsid w:val="00A87B01"/>
    <w:rsid w:val="00AB111D"/>
    <w:rsid w:val="00AB2DED"/>
    <w:rsid w:val="00AE1058"/>
    <w:rsid w:val="00AE206F"/>
    <w:rsid w:val="00AF3A2A"/>
    <w:rsid w:val="00B0567F"/>
    <w:rsid w:val="00B127BB"/>
    <w:rsid w:val="00B16651"/>
    <w:rsid w:val="00B2161F"/>
    <w:rsid w:val="00B3421C"/>
    <w:rsid w:val="00B365E0"/>
    <w:rsid w:val="00B55DCA"/>
    <w:rsid w:val="00B600D1"/>
    <w:rsid w:val="00B62462"/>
    <w:rsid w:val="00B72A97"/>
    <w:rsid w:val="00B7413D"/>
    <w:rsid w:val="00B956B0"/>
    <w:rsid w:val="00B9765E"/>
    <w:rsid w:val="00BB0BD3"/>
    <w:rsid w:val="00BC3627"/>
    <w:rsid w:val="00BC4C5A"/>
    <w:rsid w:val="00C02C0C"/>
    <w:rsid w:val="00C06E84"/>
    <w:rsid w:val="00C2723A"/>
    <w:rsid w:val="00C630DB"/>
    <w:rsid w:val="00C64518"/>
    <w:rsid w:val="00C64E7D"/>
    <w:rsid w:val="00C93498"/>
    <w:rsid w:val="00CB75DA"/>
    <w:rsid w:val="00CD00B0"/>
    <w:rsid w:val="00CD25B6"/>
    <w:rsid w:val="00D805B8"/>
    <w:rsid w:val="00D80C96"/>
    <w:rsid w:val="00D850E4"/>
    <w:rsid w:val="00D85F5E"/>
    <w:rsid w:val="00D914D0"/>
    <w:rsid w:val="00D9312E"/>
    <w:rsid w:val="00DA4DE4"/>
    <w:rsid w:val="00DC6FC1"/>
    <w:rsid w:val="00DE1091"/>
    <w:rsid w:val="00DE54F9"/>
    <w:rsid w:val="00DE7B28"/>
    <w:rsid w:val="00E060E6"/>
    <w:rsid w:val="00E073AE"/>
    <w:rsid w:val="00E13113"/>
    <w:rsid w:val="00E14330"/>
    <w:rsid w:val="00E24CE2"/>
    <w:rsid w:val="00E40550"/>
    <w:rsid w:val="00E5564D"/>
    <w:rsid w:val="00E821DB"/>
    <w:rsid w:val="00E852A2"/>
    <w:rsid w:val="00EA56B8"/>
    <w:rsid w:val="00EC0E86"/>
    <w:rsid w:val="00EC2839"/>
    <w:rsid w:val="00ED3006"/>
    <w:rsid w:val="00EF537D"/>
    <w:rsid w:val="00F03A3F"/>
    <w:rsid w:val="00F06E4A"/>
    <w:rsid w:val="00F070B4"/>
    <w:rsid w:val="00F163E1"/>
    <w:rsid w:val="00F32A61"/>
    <w:rsid w:val="00F44C28"/>
    <w:rsid w:val="00F451EB"/>
    <w:rsid w:val="00F64535"/>
    <w:rsid w:val="00F8094D"/>
    <w:rsid w:val="00F832C8"/>
    <w:rsid w:val="00F84D48"/>
    <w:rsid w:val="00F926F5"/>
    <w:rsid w:val="00FA51A3"/>
    <w:rsid w:val="00FD3313"/>
    <w:rsid w:val="00FE2848"/>
    <w:rsid w:val="00F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F2C4781"/>
  <w15:chartTrackingRefBased/>
  <w15:docId w15:val="{07BD1ED6-5337-C24E-BA0E-9E9FE742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rFonts w:ascii="Southern" w:hAnsi="Southern"/>
      <w:sz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Times New Roman" w:hAnsi="Times New Roman"/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rFonts w:ascii="Times New Roman" w:hAnsi="Times New Roman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4A4D26"/>
    <w:pPr>
      <w:ind w:left="720"/>
    </w:pPr>
  </w:style>
  <w:style w:type="table" w:styleId="TableGrid">
    <w:name w:val="Table Grid"/>
    <w:basedOn w:val="TableNormal"/>
    <w:uiPriority w:val="59"/>
    <w:rsid w:val="003F3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33">
    <w:name w:val="color_33"/>
    <w:rsid w:val="00CD00B0"/>
  </w:style>
  <w:style w:type="character" w:styleId="Hyperlink">
    <w:name w:val="Hyperlink"/>
    <w:rsid w:val="00E852A2"/>
    <w:rPr>
      <w:color w:val="0000FF"/>
      <w:u w:val="single"/>
    </w:rPr>
  </w:style>
  <w:style w:type="character" w:customStyle="1" w:styleId="xbe">
    <w:name w:val="_xbe"/>
    <w:rsid w:val="00A55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7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2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7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90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22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0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2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1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85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3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14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84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9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3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3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8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7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0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wner\My%20Documents\Danegrove%20Templates\Letters&amp;fax\DG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DG letter</Template>
  <TotalTime>10497</TotalTime>
  <Pages>1</Pages>
  <Words>196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1st March 2002</vt:lpstr>
    </vt:vector>
  </TitlesOfParts>
  <Company>The Potting Shed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March 2002</dc:title>
  <dc:subject/>
  <dc:creator>alison</dc:creator>
  <cp:keywords/>
  <cp:lastModifiedBy>Catherine Gallantine</cp:lastModifiedBy>
  <cp:revision>7</cp:revision>
  <cp:lastPrinted>2019-10-29T16:03:00Z</cp:lastPrinted>
  <dcterms:created xsi:type="dcterms:W3CDTF">2019-10-21T17:55:00Z</dcterms:created>
  <dcterms:modified xsi:type="dcterms:W3CDTF">2019-10-29T16:48:00Z</dcterms:modified>
</cp:coreProperties>
</file>